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B1BB3" w14:textId="68936322" w:rsidR="00CA4115" w:rsidRDefault="00CA4115" w:rsidP="00D3393E">
      <w:pPr>
        <w:pStyle w:val="Listaconvietas"/>
        <w:numPr>
          <w:ilvl w:val="0"/>
          <w:numId w:val="0"/>
        </w:numPr>
        <w:jc w:val="right"/>
        <w:rPr>
          <w:noProof/>
          <w:color w:val="336699"/>
        </w:rPr>
      </w:pPr>
      <w:bookmarkStart w:id="0" w:name="_GoBack"/>
      <w:bookmarkEnd w:id="0"/>
    </w:p>
    <w:p w14:paraId="2B758C40" w14:textId="74330B88" w:rsidR="00A32278" w:rsidRPr="00392C85" w:rsidRDefault="00035826" w:rsidP="008C054F">
      <w:pPr>
        <w:pStyle w:val="Ttulo"/>
        <w:rPr>
          <w:noProof/>
          <w:color w:val="669748" w:themeColor="accent2" w:themeShade="BF"/>
        </w:rPr>
      </w:pPr>
      <w:r w:rsidRPr="00392C85">
        <w:rPr>
          <w:noProof/>
          <w:color w:val="669748" w:themeColor="accent2" w:themeShade="BF"/>
          <w:lang w:val="es-MX" w:eastAsia="es-MX"/>
        </w:rPr>
        <w:t>MTRO. MARCO ANTONIO TOVAR ARGUELLES</w:t>
      </w:r>
    </w:p>
    <w:p w14:paraId="57923316" w14:textId="7C745E1C" w:rsidR="00CA4115" w:rsidRPr="00546DF4" w:rsidRDefault="0069604C" w:rsidP="00CA4115">
      <w:r>
        <w:t>Teléfono</w:t>
      </w:r>
      <w:r w:rsidR="000023D7">
        <w:t>:</w:t>
      </w:r>
      <w:r w:rsidR="00D434E5">
        <w:t xml:space="preserve">   </w:t>
      </w:r>
      <w:r w:rsidR="00035826">
        <w:t>7461082551</w:t>
      </w:r>
      <w:r w:rsidR="00D434E5">
        <w:t xml:space="preserve">        </w:t>
      </w:r>
      <w:r w:rsidR="004464D5">
        <w:tab/>
      </w:r>
      <w:r w:rsidR="00856E27">
        <w:t xml:space="preserve">                    </w:t>
      </w:r>
      <w:r w:rsidR="000023D7">
        <w:t xml:space="preserve">     C</w:t>
      </w:r>
      <w:r>
        <w:t>orreo electrónico</w:t>
      </w:r>
      <w:r w:rsidR="0070067C">
        <w:t xml:space="preserve">: </w:t>
      </w:r>
      <w:r w:rsidR="00035826">
        <w:t xml:space="preserve"> </w:t>
      </w:r>
      <w:proofErr w:type="spellStart"/>
      <w:r w:rsidR="00035826">
        <w:t>marco.tovar@cbslp.edu.mx</w:t>
      </w:r>
      <w:proofErr w:type="spellEnd"/>
    </w:p>
    <w:p w14:paraId="1EBEC9E8" w14:textId="77777777" w:rsidR="00CA4115" w:rsidRDefault="00CA4115" w:rsidP="00CA4115">
      <w:pPr>
        <w:pStyle w:val="Encabezadodelaseccin"/>
        <w:spacing w:before="600"/>
        <w:rPr>
          <w:noProof/>
        </w:rPr>
      </w:pPr>
      <w:r w:rsidRPr="00392C85">
        <w:rPr>
          <w:noProof/>
          <w:color w:val="669748" w:themeColor="accent2" w:themeShade="BF"/>
        </w:rPr>
        <w:t>CARGO DEL FUNCIONARIO</w:t>
      </w:r>
      <w:r>
        <w:rPr>
          <w:noProof/>
        </w:rPr>
        <w:tab/>
      </w:r>
      <w:r>
        <w:rPr>
          <w:noProof/>
        </w:rPr>
        <w:tab/>
      </w:r>
      <w:r w:rsidRPr="00392C85">
        <w:rPr>
          <w:noProof/>
          <w:color w:val="669748" w:themeColor="accent2" w:themeShade="BF"/>
        </w:rPr>
        <w:t>ADSCRIPCIÓN</w:t>
      </w:r>
    </w:p>
    <w:p w14:paraId="185486E0" w14:textId="6967D49A" w:rsidR="00CA4115" w:rsidRPr="00EA0B33" w:rsidRDefault="0047356A" w:rsidP="00CA4115">
      <w:r>
        <w:t>Director de plantel B</w:t>
      </w:r>
      <w:r w:rsidR="00035826">
        <w:t xml:space="preserve">                                                   </w:t>
      </w:r>
      <w:r>
        <w:t xml:space="preserve">                      Plantel 27 San Martín Chalchicuautla</w:t>
      </w:r>
      <w:r w:rsidR="00CA4115">
        <w:t xml:space="preserve"> </w:t>
      </w:r>
    </w:p>
    <w:p w14:paraId="7DC6FEB0" w14:textId="77777777" w:rsidR="00CA4115" w:rsidRPr="00392C85" w:rsidRDefault="00CA4115" w:rsidP="00CA4115">
      <w:pPr>
        <w:pStyle w:val="Encabezadodelaseccin"/>
        <w:spacing w:before="480"/>
        <w:rPr>
          <w:noProof/>
          <w:color w:val="669748" w:themeColor="accent2" w:themeShade="BF"/>
        </w:rPr>
      </w:pPr>
      <w:r w:rsidRPr="00392C85">
        <w:rPr>
          <w:noProof/>
          <w:color w:val="669748" w:themeColor="accent2" w:themeShade="BF"/>
        </w:rPr>
        <w:t>FORMACIÓN</w:t>
      </w:r>
    </w:p>
    <w:p w14:paraId="5625926F" w14:textId="13369636" w:rsidR="0069604C" w:rsidRDefault="00CA4115" w:rsidP="00CA4115">
      <w:pPr>
        <w:pStyle w:val="Subseccin"/>
        <w:spacing w:before="100"/>
        <w:rPr>
          <w:noProof/>
        </w:rPr>
      </w:pPr>
      <w:r w:rsidRPr="00392C85">
        <w:rPr>
          <w:noProof/>
          <w:color w:val="669748" w:themeColor="accent2" w:themeShade="BF"/>
        </w:rPr>
        <w:t>TITULO 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69604C">
        <w:rPr>
          <w:noProof/>
        </w:rPr>
        <w:t xml:space="preserve">        </w:t>
      </w:r>
      <w:r w:rsidR="00035826">
        <w:rPr>
          <w:noProof/>
        </w:rPr>
        <w:t>Lic. EN CIENCIAS DE LA COMUNICACIÓN</w:t>
      </w:r>
    </w:p>
    <w:p w14:paraId="7A6F86C2" w14:textId="65998561" w:rsidR="00CA4115" w:rsidRDefault="00CA4115" w:rsidP="00CA4115">
      <w:pPr>
        <w:pStyle w:val="Subseccin"/>
        <w:spacing w:before="100"/>
        <w:rPr>
          <w:noProof/>
        </w:rPr>
      </w:pPr>
      <w:r w:rsidRPr="00392C85">
        <w:rPr>
          <w:noProof/>
          <w:color w:val="669748" w:themeColor="accent2" w:themeShade="BF"/>
        </w:rPr>
        <w:t>FACULTAD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69604C">
        <w:rPr>
          <w:noProof/>
        </w:rPr>
        <w:t xml:space="preserve"> </w:t>
      </w:r>
      <w:r w:rsidR="00035826">
        <w:rPr>
          <w:noProof/>
        </w:rPr>
        <w:t>UNIVERSIDAD AUTONOMA DE TAMAULIPAS</w:t>
      </w:r>
    </w:p>
    <w:p w14:paraId="2391C9E6" w14:textId="040A74BC" w:rsidR="00CA4115" w:rsidRPr="003412D8" w:rsidRDefault="00CA4115" w:rsidP="00CA4115">
      <w:pPr>
        <w:pStyle w:val="Subseccin"/>
        <w:spacing w:before="100"/>
        <w:rPr>
          <w:noProof/>
          <w:color w:val="2A7B88" w:themeColor="accent1" w:themeShade="BF"/>
        </w:rPr>
      </w:pPr>
      <w:r w:rsidRPr="00392C85">
        <w:rPr>
          <w:noProof/>
          <w:color w:val="669748" w:themeColor="accent2" w:themeShade="BF"/>
        </w:rPr>
        <w:t>GENERACIÓN</w:t>
      </w:r>
      <w:r>
        <w:rPr>
          <w:noProof/>
          <w:color w:val="2A7B88" w:themeColor="accent1" w:themeShade="BF"/>
        </w:rPr>
        <w:t xml:space="preserve"> </w:t>
      </w:r>
      <w:r w:rsidR="00533B9C">
        <w:rPr>
          <w:noProof/>
        </w:rPr>
        <w:t xml:space="preserve">| </w:t>
      </w:r>
      <w:r w:rsidR="00035826">
        <w:rPr>
          <w:noProof/>
        </w:rPr>
        <w:t>2000-2004</w:t>
      </w:r>
    </w:p>
    <w:p w14:paraId="2AFB3521" w14:textId="6FB815EC" w:rsidR="00CA4115" w:rsidRDefault="00CA4115" w:rsidP="00CA4115">
      <w:pPr>
        <w:pStyle w:val="Subseccin"/>
        <w:spacing w:before="100"/>
        <w:rPr>
          <w:noProof/>
        </w:rPr>
      </w:pPr>
      <w:r w:rsidRPr="00392C85">
        <w:rPr>
          <w:noProof/>
          <w:color w:val="669748" w:themeColor="accent2" w:themeShade="BF"/>
        </w:rPr>
        <w:t>CEDULA PROFESIONAL </w:t>
      </w:r>
      <w:r w:rsidR="00D75FB2">
        <w:rPr>
          <w:noProof/>
        </w:rPr>
        <w:t>| </w:t>
      </w:r>
      <w:r w:rsidR="00035826">
        <w:rPr>
          <w:noProof/>
        </w:rPr>
        <w:t>5592524</w:t>
      </w:r>
    </w:p>
    <w:p w14:paraId="0231EBCA" w14:textId="77777777" w:rsidR="002E4D50" w:rsidRDefault="002E4D50" w:rsidP="00CA4115">
      <w:pPr>
        <w:pStyle w:val="Subseccin"/>
        <w:spacing w:before="100"/>
        <w:rPr>
          <w:noProof/>
        </w:rPr>
      </w:pPr>
    </w:p>
    <w:p w14:paraId="502F4BB8" w14:textId="230E1865" w:rsidR="002E4D50" w:rsidRDefault="002E4D50" w:rsidP="002E4D50">
      <w:pPr>
        <w:pStyle w:val="Subseccin"/>
        <w:spacing w:before="100"/>
        <w:rPr>
          <w:noProof/>
        </w:rPr>
      </w:pPr>
      <w:r w:rsidRPr="00392C85">
        <w:rPr>
          <w:noProof/>
          <w:color w:val="669748" w:themeColor="accent2" w:themeShade="BF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035826">
        <w:rPr>
          <w:noProof/>
        </w:rPr>
        <w:t>MAESRTRÍA EN EDUCACIÓN SUPERIOR</w:t>
      </w:r>
    </w:p>
    <w:p w14:paraId="4178B98C" w14:textId="5B5E0807" w:rsidR="002E4D50" w:rsidRDefault="002E4D50" w:rsidP="002E4D50">
      <w:pPr>
        <w:pStyle w:val="Subseccin"/>
        <w:spacing w:before="100"/>
        <w:rPr>
          <w:noProof/>
        </w:rPr>
      </w:pPr>
      <w:r w:rsidRPr="00392C85">
        <w:rPr>
          <w:noProof/>
          <w:color w:val="669748" w:themeColor="accent2" w:themeShade="BF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035826">
        <w:rPr>
          <w:noProof/>
        </w:rPr>
        <w:t>UNIVERSIDAD AUTONOMA DE TAMAULIPAS</w:t>
      </w:r>
    </w:p>
    <w:p w14:paraId="4F730953" w14:textId="279897C6"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 w:rsidRPr="00392C85">
        <w:rPr>
          <w:noProof/>
          <w:color w:val="669748" w:themeColor="accent2" w:themeShade="BF"/>
        </w:rPr>
        <w:t>AÑO</w:t>
      </w:r>
      <w:r>
        <w:rPr>
          <w:noProof/>
          <w:color w:val="2A7B88" w:themeColor="accent1" w:themeShade="BF"/>
        </w:rPr>
        <w:t xml:space="preserve"> </w:t>
      </w:r>
      <w:r>
        <w:rPr>
          <w:noProof/>
        </w:rPr>
        <w:t>|</w:t>
      </w:r>
      <w:r w:rsidR="00035826">
        <w:rPr>
          <w:noProof/>
        </w:rPr>
        <w:t>2008-2010</w:t>
      </w:r>
    </w:p>
    <w:p w14:paraId="0B398A59" w14:textId="429318F4" w:rsidR="002E4D50" w:rsidRDefault="002E4D50" w:rsidP="002E4D50">
      <w:pPr>
        <w:pStyle w:val="Subseccin"/>
        <w:spacing w:before="100"/>
        <w:rPr>
          <w:noProof/>
        </w:rPr>
      </w:pPr>
      <w:r w:rsidRPr="00392C85">
        <w:rPr>
          <w:noProof/>
          <w:color w:val="669748" w:themeColor="accent2" w:themeShade="BF"/>
        </w:rPr>
        <w:t>CEDULA PROFESIONAL </w:t>
      </w:r>
      <w:r w:rsidR="00533B9C" w:rsidRPr="00392C85">
        <w:rPr>
          <w:noProof/>
          <w:color w:val="669748" w:themeColor="accent2" w:themeShade="BF"/>
        </w:rPr>
        <w:t xml:space="preserve">  </w:t>
      </w:r>
      <w:r w:rsidR="00B3222B">
        <w:rPr>
          <w:noProof/>
        </w:rPr>
        <w:t>9825697</w:t>
      </w:r>
    </w:p>
    <w:p w14:paraId="22FEAAFB" w14:textId="77777777" w:rsidR="00CA4115" w:rsidRPr="00392C85" w:rsidRDefault="00CA4115" w:rsidP="00CA4115">
      <w:pPr>
        <w:pStyle w:val="Encabezadodelaseccin"/>
        <w:spacing w:before="480"/>
        <w:rPr>
          <w:noProof/>
          <w:color w:val="669748" w:themeColor="accent2" w:themeShade="BF"/>
        </w:rPr>
      </w:pPr>
      <w:r w:rsidRPr="00392C85">
        <w:rPr>
          <w:noProof/>
          <w:color w:val="669748" w:themeColor="accent2" w:themeShade="BF"/>
        </w:rPr>
        <w:t>EXPERIENCIA LABORAL</w:t>
      </w:r>
    </w:p>
    <w:p w14:paraId="4B0A094E" w14:textId="02A8FC45" w:rsidR="001633F0" w:rsidRDefault="00035826" w:rsidP="00035826">
      <w:pPr>
        <w:pStyle w:val="Subseccin"/>
        <w:spacing w:before="100"/>
        <w:rPr>
          <w:noProof/>
        </w:rPr>
      </w:pPr>
      <w:r>
        <w:rPr>
          <w:noProof/>
        </w:rPr>
        <w:t>DIRECTOR DE PLANTEL      COLEGIO DE BACHILLERES DEL EDO DE SLP     2017 A LA FECHA</w:t>
      </w:r>
    </w:p>
    <w:p w14:paraId="27E2A12F" w14:textId="126B38F4" w:rsidR="00035826" w:rsidRDefault="00035826" w:rsidP="00035826">
      <w:pPr>
        <w:pStyle w:val="Subseccin"/>
        <w:spacing w:before="100"/>
        <w:rPr>
          <w:noProof/>
        </w:rPr>
      </w:pPr>
      <w:r>
        <w:rPr>
          <w:noProof/>
        </w:rPr>
        <w:t>DOCENTE                                   COLEGIO DE BACHILLERES DEL EDO DE SLP      2011 AL 2017</w:t>
      </w:r>
    </w:p>
    <w:p w14:paraId="3674A33C" w14:textId="20312D1F" w:rsidR="00035826" w:rsidRDefault="00035826" w:rsidP="00035826">
      <w:pPr>
        <w:pStyle w:val="Subseccin"/>
        <w:spacing w:before="100"/>
        <w:rPr>
          <w:noProof/>
        </w:rPr>
      </w:pPr>
      <w:r>
        <w:rPr>
          <w:noProof/>
        </w:rPr>
        <w:t>RESPONSABLE DE LAB DE IDIOMAS            COBACH PL. 27                                   2007 AL 2011</w:t>
      </w:r>
    </w:p>
    <w:p w14:paraId="199CC7FE" w14:textId="6EE8BFAA" w:rsidR="00B3222B" w:rsidRDefault="00B3222B" w:rsidP="00035826">
      <w:pPr>
        <w:pStyle w:val="Subseccin"/>
        <w:spacing w:before="100"/>
        <w:rPr>
          <w:noProof/>
        </w:rPr>
      </w:pPr>
      <w:r>
        <w:rPr>
          <w:noProof/>
        </w:rPr>
        <w:t>DIRECTOR DE COMUNICACIÓN SOCIAL  AYUNTAMIENTO DE CHICONTEPEC 2006-2007</w:t>
      </w:r>
    </w:p>
    <w:p w14:paraId="6DDFDCC9" w14:textId="3ED146D5" w:rsidR="00035826" w:rsidRPr="001633F0" w:rsidRDefault="00035826" w:rsidP="00035826">
      <w:pPr>
        <w:pStyle w:val="Subseccin"/>
        <w:spacing w:before="100"/>
      </w:pPr>
      <w:r>
        <w:rPr>
          <w:noProof/>
        </w:rPr>
        <w:t>ADMINISTRATIVO Y CATEDRÁTICO   UNIVERSIDAD AUTÓNOMA DE TMPAS. 2004-2006</w:t>
      </w:r>
    </w:p>
    <w:sectPr w:rsidR="00035826" w:rsidRPr="001633F0" w:rsidSect="004B34FC">
      <w:footerReference w:type="default" r:id="rId10"/>
      <w:headerReference w:type="first" r:id="rId11"/>
      <w:footerReference w:type="first" r:id="rId12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E6CB2A" w14:textId="77777777" w:rsidR="00B36B00" w:rsidRDefault="00B36B00">
      <w:pPr>
        <w:spacing w:after="0"/>
      </w:pPr>
      <w:r>
        <w:separator/>
      </w:r>
    </w:p>
  </w:endnote>
  <w:endnote w:type="continuationSeparator" w:id="0">
    <w:p w14:paraId="260D6AF7" w14:textId="77777777" w:rsidR="00B36B00" w:rsidRDefault="00B36B0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9FCB15" w14:textId="77777777" w:rsidR="00783CDA" w:rsidRDefault="00783CDA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69604C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07508" w14:textId="77777777" w:rsidR="00392C85" w:rsidRPr="00392C85" w:rsidRDefault="00392C85" w:rsidP="00392C85">
    <w:pPr>
      <w:pStyle w:val="Piedepgina"/>
      <w:jc w:val="center"/>
      <w:rPr>
        <w:rFonts w:ascii="Montserrat" w:hAnsi="Montserrat"/>
        <w:color w:val="auto"/>
        <w:sz w:val="16"/>
        <w:szCs w:val="16"/>
        <w:lang w:val="es-MX"/>
      </w:rPr>
    </w:pPr>
    <w:r w:rsidRPr="000D1D2A">
      <w:rPr>
        <w:rFonts w:ascii="Montserrat" w:hAnsi="Montserrat"/>
        <w:b/>
        <w:bCs/>
        <w:sz w:val="16"/>
        <w:szCs w:val="16"/>
        <w:lang w:val="es-MX"/>
      </w:rPr>
      <w:t> </w:t>
    </w:r>
    <w:r w:rsidRPr="001635B8">
      <w:rPr>
        <w:rFonts w:ascii="Montserrat" w:hAnsi="Montserrat"/>
        <w:sz w:val="16"/>
        <w:szCs w:val="16"/>
        <w:lang w:val="es-MX"/>
      </w:rPr>
      <w:t>“</w:t>
    </w:r>
    <w:r w:rsidRPr="00392C85">
      <w:rPr>
        <w:rFonts w:ascii="Montserrat" w:hAnsi="Montserrat"/>
        <w:color w:val="auto"/>
        <w:sz w:val="16"/>
        <w:szCs w:val="16"/>
        <w:lang w:val="es-MX"/>
      </w:rPr>
      <w:t>2022, Año de las y los Migrantes de San Luis Potosí”.</w:t>
    </w:r>
  </w:p>
  <w:p w14:paraId="7BC67C0F" w14:textId="77777777" w:rsidR="00392C85" w:rsidRPr="00392C85" w:rsidRDefault="00392C85" w:rsidP="00392C85">
    <w:pPr>
      <w:pStyle w:val="Piedepgina"/>
      <w:jc w:val="center"/>
      <w:rPr>
        <w:rFonts w:ascii="Montserrat" w:hAnsi="Montserrat"/>
        <w:color w:val="auto"/>
        <w:sz w:val="14"/>
        <w:szCs w:val="14"/>
        <w:lang w:val="es-MX"/>
      </w:rPr>
    </w:pPr>
  </w:p>
  <w:p w14:paraId="08924895" w14:textId="77777777" w:rsidR="00392C85" w:rsidRPr="00392C85" w:rsidRDefault="00392C85" w:rsidP="00392C85">
    <w:pPr>
      <w:pStyle w:val="Piedepgina"/>
      <w:jc w:val="center"/>
      <w:rPr>
        <w:rFonts w:ascii="Montserrat" w:hAnsi="Montserrat"/>
        <w:color w:val="auto"/>
        <w:sz w:val="11"/>
        <w:szCs w:val="11"/>
      </w:rPr>
    </w:pPr>
  </w:p>
  <w:p w14:paraId="6EF73CCA" w14:textId="77777777" w:rsidR="00392C85" w:rsidRPr="00392C85" w:rsidRDefault="00392C85" w:rsidP="00392C85">
    <w:pPr>
      <w:pStyle w:val="Piedepgina"/>
      <w:rPr>
        <w:rFonts w:ascii="Montserrat" w:hAnsi="Montserrat"/>
        <w:color w:val="auto"/>
        <w:sz w:val="13"/>
        <w:szCs w:val="13"/>
      </w:rPr>
    </w:pPr>
    <w:r w:rsidRPr="00392C85">
      <w:rPr>
        <w:rFonts w:ascii="Montserrat" w:hAnsi="Montserrat"/>
        <w:color w:val="auto"/>
        <w:sz w:val="13"/>
        <w:szCs w:val="13"/>
      </w:rPr>
      <w:t>Nuestro principal objetivo es EDUCAR CON CALIDAD</w:t>
    </w:r>
  </w:p>
  <w:p w14:paraId="1DE40839" w14:textId="77777777" w:rsidR="00392C85" w:rsidRPr="00392C85" w:rsidRDefault="00392C85" w:rsidP="00392C85">
    <w:pPr>
      <w:pStyle w:val="Piedepgina"/>
      <w:rPr>
        <w:rFonts w:ascii="Montserrat" w:hAnsi="Montserrat"/>
        <w:color w:val="auto"/>
        <w:sz w:val="11"/>
        <w:szCs w:val="11"/>
        <w:lang w:val="es-MX"/>
      </w:rPr>
    </w:pPr>
    <w:r w:rsidRPr="00392C85">
      <w:rPr>
        <w:rFonts w:ascii="Montserrat" w:hAnsi="Montserrat"/>
        <w:color w:val="auto"/>
        <w:sz w:val="11"/>
        <w:szCs w:val="11"/>
      </w:rPr>
      <w:t xml:space="preserve">Dirección General. Brisa No. 119. Fracc. Garita de Jalisco. C.P. 78294, San Luis Potosí. </w:t>
    </w:r>
    <w:r w:rsidRPr="00392C85">
      <w:rPr>
        <w:rFonts w:ascii="Montserrat" w:hAnsi="Montserrat"/>
        <w:color w:val="auto"/>
        <w:sz w:val="11"/>
        <w:szCs w:val="11"/>
        <w:lang w:val="es-MX"/>
      </w:rPr>
      <w:t xml:space="preserve">S.L.P. Tel. 444 8 04 18 20   Ext. 136                                    </w:t>
    </w:r>
    <w:proofErr w:type="spellStart"/>
    <w:r w:rsidRPr="00392C85">
      <w:rPr>
        <w:rFonts w:ascii="Montserrat" w:hAnsi="Montserrat"/>
        <w:color w:val="auto"/>
        <w:sz w:val="11"/>
        <w:szCs w:val="11"/>
        <w:lang w:val="es-MX"/>
      </w:rPr>
      <w:t>transparencia@cbslp.edu.mx</w:t>
    </w:r>
    <w:proofErr w:type="spellEnd"/>
  </w:p>
  <w:p w14:paraId="501C297B" w14:textId="4F94F9A2" w:rsidR="00392C85" w:rsidRDefault="00392C85" w:rsidP="00392C85">
    <w:pPr>
      <w:pStyle w:val="Piedepgina"/>
    </w:pPr>
    <w:r w:rsidRPr="00503D8E">
      <w:rPr>
        <w:noProof/>
      </w:rPr>
      <w:drawing>
        <wp:inline distT="0" distB="0" distL="0" distR="0" wp14:anchorId="6F0F4C56" wp14:editId="07FB5267">
          <wp:extent cx="6334125" cy="257175"/>
          <wp:effectExtent l="0" t="0" r="9525" b="9525"/>
          <wp:docPr id="3" name="Imagen 3" descr="f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4125" cy="257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70250E" w14:textId="77777777" w:rsidR="00392C85" w:rsidRDefault="00392C85" w:rsidP="00392C85">
    <w:pPr>
      <w:pStyle w:val="Piedepgina"/>
    </w:pPr>
  </w:p>
  <w:p w14:paraId="3005D939" w14:textId="77777777" w:rsidR="00392C85" w:rsidRDefault="00392C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5DD01" w14:textId="77777777" w:rsidR="00B36B00" w:rsidRDefault="00B36B00">
      <w:pPr>
        <w:spacing w:after="0"/>
      </w:pPr>
      <w:r>
        <w:separator/>
      </w:r>
    </w:p>
  </w:footnote>
  <w:footnote w:type="continuationSeparator" w:id="0">
    <w:p w14:paraId="082BC966" w14:textId="77777777" w:rsidR="00B36B00" w:rsidRDefault="00B36B0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14F99F" w14:textId="2B5233E0" w:rsidR="00392C85" w:rsidRDefault="00392C85">
    <w:pPr>
      <w:pStyle w:val="Encabezado"/>
    </w:pPr>
    <w:r w:rsidRPr="00835047">
      <w:rPr>
        <w:rFonts w:ascii="Arial" w:hAnsi="Arial" w:cs="Arial"/>
        <w:noProof/>
        <w:sz w:val="20"/>
      </w:rPr>
      <w:drawing>
        <wp:inline distT="0" distB="0" distL="0" distR="0" wp14:anchorId="5DB8167F" wp14:editId="2016F218">
          <wp:extent cx="4105275" cy="638175"/>
          <wp:effectExtent l="0" t="0" r="9525" b="9525"/>
          <wp:docPr id="2" name="Imagen 2" descr="l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52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0C3"/>
    <w:rsid w:val="000023D7"/>
    <w:rsid w:val="00010431"/>
    <w:rsid w:val="00015AB1"/>
    <w:rsid w:val="00035826"/>
    <w:rsid w:val="00040692"/>
    <w:rsid w:val="00083240"/>
    <w:rsid w:val="000C1295"/>
    <w:rsid w:val="000E3468"/>
    <w:rsid w:val="000E4A72"/>
    <w:rsid w:val="00121D52"/>
    <w:rsid w:val="0013628F"/>
    <w:rsid w:val="001633F0"/>
    <w:rsid w:val="00190E43"/>
    <w:rsid w:val="001B2E0A"/>
    <w:rsid w:val="001B4CD1"/>
    <w:rsid w:val="001C6A69"/>
    <w:rsid w:val="001D74FF"/>
    <w:rsid w:val="001F1D59"/>
    <w:rsid w:val="00225DC9"/>
    <w:rsid w:val="002315C3"/>
    <w:rsid w:val="00254AE2"/>
    <w:rsid w:val="0028072A"/>
    <w:rsid w:val="002D5483"/>
    <w:rsid w:val="002E4D50"/>
    <w:rsid w:val="002F03EF"/>
    <w:rsid w:val="002F0FD7"/>
    <w:rsid w:val="00327C7B"/>
    <w:rsid w:val="003412D8"/>
    <w:rsid w:val="003417B3"/>
    <w:rsid w:val="003473C6"/>
    <w:rsid w:val="0037447E"/>
    <w:rsid w:val="00380F1B"/>
    <w:rsid w:val="003840C7"/>
    <w:rsid w:val="00392C85"/>
    <w:rsid w:val="003C7381"/>
    <w:rsid w:val="003E4047"/>
    <w:rsid w:val="0041016A"/>
    <w:rsid w:val="004122C9"/>
    <w:rsid w:val="00423C1B"/>
    <w:rsid w:val="004464D5"/>
    <w:rsid w:val="0047356A"/>
    <w:rsid w:val="004967A7"/>
    <w:rsid w:val="004A010D"/>
    <w:rsid w:val="004A07D5"/>
    <w:rsid w:val="004A3406"/>
    <w:rsid w:val="004B34FC"/>
    <w:rsid w:val="004B74D6"/>
    <w:rsid w:val="004C0851"/>
    <w:rsid w:val="004D2C85"/>
    <w:rsid w:val="004D6BB9"/>
    <w:rsid w:val="004F19A3"/>
    <w:rsid w:val="004F367F"/>
    <w:rsid w:val="00500602"/>
    <w:rsid w:val="00533B9C"/>
    <w:rsid w:val="00546DF4"/>
    <w:rsid w:val="00561321"/>
    <w:rsid w:val="00565EEC"/>
    <w:rsid w:val="00572341"/>
    <w:rsid w:val="00584F44"/>
    <w:rsid w:val="005865D9"/>
    <w:rsid w:val="00597FC6"/>
    <w:rsid w:val="005A65F3"/>
    <w:rsid w:val="005B0CD5"/>
    <w:rsid w:val="005B4939"/>
    <w:rsid w:val="005C4878"/>
    <w:rsid w:val="005D0A6F"/>
    <w:rsid w:val="005E112D"/>
    <w:rsid w:val="0060085E"/>
    <w:rsid w:val="0060447F"/>
    <w:rsid w:val="0062026D"/>
    <w:rsid w:val="00643C75"/>
    <w:rsid w:val="00655CC2"/>
    <w:rsid w:val="0069604C"/>
    <w:rsid w:val="006A5A9F"/>
    <w:rsid w:val="006D0030"/>
    <w:rsid w:val="006F1CFD"/>
    <w:rsid w:val="0070067C"/>
    <w:rsid w:val="007051AF"/>
    <w:rsid w:val="00716BD5"/>
    <w:rsid w:val="00770BBE"/>
    <w:rsid w:val="00772E29"/>
    <w:rsid w:val="00783CDA"/>
    <w:rsid w:val="00786DF6"/>
    <w:rsid w:val="007A7648"/>
    <w:rsid w:val="007B1660"/>
    <w:rsid w:val="007C73B0"/>
    <w:rsid w:val="007D0D4A"/>
    <w:rsid w:val="007F4AA8"/>
    <w:rsid w:val="007F561C"/>
    <w:rsid w:val="00801822"/>
    <w:rsid w:val="00825F48"/>
    <w:rsid w:val="00836D20"/>
    <w:rsid w:val="00856E27"/>
    <w:rsid w:val="00883733"/>
    <w:rsid w:val="0089183B"/>
    <w:rsid w:val="008C054F"/>
    <w:rsid w:val="008C2AF3"/>
    <w:rsid w:val="008C41B4"/>
    <w:rsid w:val="008D26AF"/>
    <w:rsid w:val="008D6FF7"/>
    <w:rsid w:val="00900B98"/>
    <w:rsid w:val="009206C8"/>
    <w:rsid w:val="00931466"/>
    <w:rsid w:val="00936C1E"/>
    <w:rsid w:val="00957916"/>
    <w:rsid w:val="00975A5D"/>
    <w:rsid w:val="009857C1"/>
    <w:rsid w:val="009910A0"/>
    <w:rsid w:val="009B149B"/>
    <w:rsid w:val="009B24B3"/>
    <w:rsid w:val="009D7AFB"/>
    <w:rsid w:val="009F7D54"/>
    <w:rsid w:val="00A121B0"/>
    <w:rsid w:val="00A32278"/>
    <w:rsid w:val="00A34348"/>
    <w:rsid w:val="00A4328B"/>
    <w:rsid w:val="00A4694D"/>
    <w:rsid w:val="00A62B4A"/>
    <w:rsid w:val="00A85D5E"/>
    <w:rsid w:val="00A97CFD"/>
    <w:rsid w:val="00AB18E1"/>
    <w:rsid w:val="00AB2016"/>
    <w:rsid w:val="00AB3365"/>
    <w:rsid w:val="00AD2EE4"/>
    <w:rsid w:val="00AF36E1"/>
    <w:rsid w:val="00B22F9C"/>
    <w:rsid w:val="00B3222B"/>
    <w:rsid w:val="00B333B7"/>
    <w:rsid w:val="00B36B00"/>
    <w:rsid w:val="00B665E8"/>
    <w:rsid w:val="00B71BFC"/>
    <w:rsid w:val="00B77A85"/>
    <w:rsid w:val="00B834A2"/>
    <w:rsid w:val="00B875A1"/>
    <w:rsid w:val="00BA1273"/>
    <w:rsid w:val="00BC7D77"/>
    <w:rsid w:val="00BE34B5"/>
    <w:rsid w:val="00C00518"/>
    <w:rsid w:val="00C007C7"/>
    <w:rsid w:val="00C0416B"/>
    <w:rsid w:val="00C17721"/>
    <w:rsid w:val="00C23952"/>
    <w:rsid w:val="00C334F9"/>
    <w:rsid w:val="00C51C5F"/>
    <w:rsid w:val="00C53768"/>
    <w:rsid w:val="00C740C3"/>
    <w:rsid w:val="00CA4115"/>
    <w:rsid w:val="00CC4D4C"/>
    <w:rsid w:val="00CC7F77"/>
    <w:rsid w:val="00CD695A"/>
    <w:rsid w:val="00CF42C4"/>
    <w:rsid w:val="00D3393E"/>
    <w:rsid w:val="00D3785C"/>
    <w:rsid w:val="00D41704"/>
    <w:rsid w:val="00D434E5"/>
    <w:rsid w:val="00D66ECF"/>
    <w:rsid w:val="00D72A1F"/>
    <w:rsid w:val="00D75FB2"/>
    <w:rsid w:val="00D91CC4"/>
    <w:rsid w:val="00D960EF"/>
    <w:rsid w:val="00DA3C81"/>
    <w:rsid w:val="00DA5B10"/>
    <w:rsid w:val="00DB3496"/>
    <w:rsid w:val="00DD7A07"/>
    <w:rsid w:val="00DF0E8F"/>
    <w:rsid w:val="00E24283"/>
    <w:rsid w:val="00E34A9B"/>
    <w:rsid w:val="00E56AC9"/>
    <w:rsid w:val="00E817E2"/>
    <w:rsid w:val="00E93444"/>
    <w:rsid w:val="00EA00C7"/>
    <w:rsid w:val="00EA0B33"/>
    <w:rsid w:val="00EB3927"/>
    <w:rsid w:val="00EC4BB9"/>
    <w:rsid w:val="00ED7EDA"/>
    <w:rsid w:val="00EF2FE3"/>
    <w:rsid w:val="00F25F68"/>
    <w:rsid w:val="00F25F7B"/>
    <w:rsid w:val="00F35F1F"/>
    <w:rsid w:val="00F61E98"/>
    <w:rsid w:val="00FC1E25"/>
    <w:rsid w:val="00FD5F21"/>
    <w:rsid w:val="00FF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58954"/>
  <w15:docId w15:val="{11B80808-1E1E-4243-A75F-F986DD3B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1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TtuloCar1">
    <w:name w:val="Título Car1"/>
    <w:basedOn w:val="Fuentedeprrafopredeter"/>
    <w:link w:val="Ttul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E2C56A-A4C1-4DE6-9DAC-ABF3CAD5B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básico.dotx</Template>
  <TotalTime>1</TotalTime>
  <Pages>1</Pages>
  <Words>161</Words>
  <Characters>887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Luci</dc:creator>
  <cp:lastModifiedBy>Administrador</cp:lastModifiedBy>
  <cp:revision>2</cp:revision>
  <cp:lastPrinted>2016-08-12T16:47:00Z</cp:lastPrinted>
  <dcterms:created xsi:type="dcterms:W3CDTF">2022-09-05T18:41:00Z</dcterms:created>
  <dcterms:modified xsi:type="dcterms:W3CDTF">2022-09-05T18:41:00Z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